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3FA47" w14:textId="77777777" w:rsidR="00FC665B" w:rsidRDefault="00FC665B"/>
    <w:p w14:paraId="3805278C" w14:textId="77777777" w:rsidR="00FC665B" w:rsidRDefault="00FC665B"/>
    <w:p w14:paraId="38CAF0B7" w14:textId="77777777" w:rsidR="00FC665B" w:rsidRDefault="00000000">
      <w:pPr>
        <w:spacing w:line="240" w:lineRule="auto"/>
      </w:pPr>
      <w:r>
        <w:t>Til</w:t>
      </w:r>
    </w:p>
    <w:p w14:paraId="5C816190" w14:textId="77777777" w:rsidR="00FC665B" w:rsidRDefault="00000000">
      <w:pPr>
        <w:spacing w:line="240" w:lineRule="auto"/>
      </w:pPr>
      <w:r>
        <w:t>Hemnes kommune</w:t>
      </w:r>
    </w:p>
    <w:p w14:paraId="6A88BD48" w14:textId="77777777" w:rsidR="00FC665B" w:rsidRDefault="00000000">
      <w:pPr>
        <w:spacing w:line="240" w:lineRule="auto"/>
      </w:pPr>
      <w:r>
        <w:t>Tekniske tjenester V/Plan</w:t>
      </w:r>
    </w:p>
    <w:p w14:paraId="1AD2698C" w14:textId="77777777" w:rsidR="00FC665B" w:rsidRDefault="00000000">
      <w:pPr>
        <w:spacing w:line="240" w:lineRule="auto"/>
      </w:pPr>
      <w:hyperlink r:id="rId7" w:history="1">
        <w:r>
          <w:rPr>
            <w:rStyle w:val="Hyperkobling"/>
          </w:rPr>
          <w:t>postmottak@hemnes.kommune.no</w:t>
        </w:r>
      </w:hyperlink>
    </w:p>
    <w:p w14:paraId="1527D30A" w14:textId="77777777" w:rsidR="00FC665B" w:rsidRDefault="00FC665B">
      <w:pPr>
        <w:spacing w:line="240" w:lineRule="auto"/>
      </w:pPr>
    </w:p>
    <w:p w14:paraId="33D7DC6F" w14:textId="77777777" w:rsidR="00FC665B" w:rsidRDefault="00000000">
      <w:pPr>
        <w:spacing w:line="240" w:lineRule="auto"/>
        <w:rPr>
          <w:b/>
        </w:rPr>
      </w:pPr>
      <w:r>
        <w:rPr>
          <w:b/>
        </w:rPr>
        <w:t>ANMODNING OM OPPSTARTSMØTE</w:t>
      </w:r>
    </w:p>
    <w:p w14:paraId="7B3051D5" w14:textId="77777777" w:rsidR="00FC665B" w:rsidRDefault="00000000">
      <w:pPr>
        <w:spacing w:line="240" w:lineRule="auto"/>
      </w:pPr>
      <w:r>
        <w:t>Det anmodes herved om oppstartsmøte for planarbeid som beskrevet i vedleggene.</w:t>
      </w:r>
    </w:p>
    <w:p w14:paraId="07C04B79" w14:textId="77777777" w:rsidR="00FC665B" w:rsidRDefault="00000000">
      <w:pPr>
        <w:spacing w:line="240" w:lineRule="auto"/>
      </w:pPr>
      <w:r>
        <w:t xml:space="preserve">Fra planlegger/forslagsstiller møter:  </w:t>
      </w:r>
    </w:p>
    <w:p w14:paraId="771C146E" w14:textId="77777777" w:rsidR="00FC665B" w:rsidRDefault="00000000">
      <w:pPr>
        <w:pStyle w:val="Listeavsnitt"/>
        <w:numPr>
          <w:ilvl w:val="0"/>
          <w:numId w:val="1"/>
        </w:numPr>
        <w:spacing w:line="240" w:lineRule="auto"/>
      </w:pPr>
      <w:r>
        <w:t>Fagkyndig:</w:t>
      </w:r>
      <w:r>
        <w:rPr>
          <w:color w:val="0070C0"/>
        </w:rPr>
        <w:t xml:space="preserve"> </w:t>
      </w:r>
      <w:r>
        <w:t>(navn og firma)</w:t>
      </w:r>
    </w:p>
    <w:p w14:paraId="0B48B800" w14:textId="77777777" w:rsidR="00FC665B" w:rsidRDefault="00000000">
      <w:pPr>
        <w:pStyle w:val="Listeavsnitt"/>
        <w:numPr>
          <w:ilvl w:val="0"/>
          <w:numId w:val="1"/>
        </w:numPr>
        <w:spacing w:line="240" w:lineRule="auto"/>
      </w:pPr>
      <w:r>
        <w:t>Forslagsstiller/Tiltakshaver: (navn og funksjon/firma)</w:t>
      </w:r>
    </w:p>
    <w:p w14:paraId="7FC78B2C" w14:textId="77777777" w:rsidR="00FC665B" w:rsidRDefault="00FC665B">
      <w:pPr>
        <w:spacing w:line="240" w:lineRule="auto"/>
      </w:pPr>
    </w:p>
    <w:p w14:paraId="25331983" w14:textId="77777777" w:rsidR="00FC665B" w:rsidRDefault="00000000">
      <w:pPr>
        <w:spacing w:line="240" w:lineRule="auto"/>
      </w:pPr>
      <w:r>
        <w:t>Det er ønskelig at også (kommunal enhet, andre) deltar på møtet.</w:t>
      </w:r>
    </w:p>
    <w:p w14:paraId="34667A40" w14:textId="77777777" w:rsidR="00FC665B" w:rsidRDefault="00FC665B">
      <w:pPr>
        <w:spacing w:line="240" w:lineRule="auto"/>
      </w:pPr>
    </w:p>
    <w:p w14:paraId="5A6CC3E9" w14:textId="77777777" w:rsidR="00FC665B" w:rsidRDefault="00000000">
      <w:pPr>
        <w:spacing w:line="240" w:lineRule="auto"/>
      </w:pPr>
      <w:r>
        <w:t>Kontaktinformasjon for tiltakshaver:</w:t>
      </w:r>
    </w:p>
    <w:p w14:paraId="19A4B99B" w14:textId="77777777" w:rsidR="00FC665B" w:rsidRDefault="00000000">
      <w:pPr>
        <w:spacing w:line="240" w:lineRule="auto"/>
      </w:pPr>
      <w:r>
        <w:t xml:space="preserve">(navn, </w:t>
      </w:r>
      <w:proofErr w:type="gramStart"/>
      <w:r>
        <w:t>telefon,</w:t>
      </w:r>
      <w:proofErr w:type="gramEnd"/>
      <w:r>
        <w:t xml:space="preserve"> epost)</w:t>
      </w:r>
    </w:p>
    <w:p w14:paraId="5F7141BA" w14:textId="77777777" w:rsidR="00FC665B" w:rsidRDefault="00FC665B">
      <w:pPr>
        <w:spacing w:line="240" w:lineRule="auto"/>
        <w:rPr>
          <w:color w:val="0070C0"/>
        </w:rPr>
      </w:pPr>
    </w:p>
    <w:p w14:paraId="16F37548" w14:textId="77777777" w:rsidR="00FC665B" w:rsidRDefault="00000000">
      <w:pPr>
        <w:spacing w:line="240" w:lineRule="auto"/>
        <w:rPr>
          <w:b/>
          <w:color w:val="FF0000"/>
        </w:rPr>
      </w:pPr>
      <w:r>
        <w:rPr>
          <w:b/>
          <w:color w:val="FF0000"/>
        </w:rPr>
        <w:t>Vedleggene må oversendes plankontoret sammen med anmodning om oppstartsmøte.</w:t>
      </w:r>
    </w:p>
    <w:p w14:paraId="14E71689" w14:textId="77777777" w:rsidR="00FC665B" w:rsidRDefault="00FC665B">
      <w:pPr>
        <w:spacing w:line="240" w:lineRule="auto"/>
        <w:rPr>
          <w:b/>
          <w:color w:val="FF0000"/>
        </w:rPr>
      </w:pPr>
    </w:p>
    <w:p w14:paraId="00585546" w14:textId="77777777" w:rsidR="00FC665B" w:rsidRDefault="00000000">
      <w:pPr>
        <w:spacing w:line="240" w:lineRule="auto"/>
      </w:pPr>
      <w:r>
        <w:t>Med vennlig hilsen</w:t>
      </w:r>
    </w:p>
    <w:p w14:paraId="57CC0731" w14:textId="77777777" w:rsidR="00FC665B" w:rsidRDefault="00000000">
      <w:pPr>
        <w:spacing w:line="240" w:lineRule="auto"/>
        <w:rPr>
          <w:i/>
        </w:rPr>
      </w:pPr>
      <w:r>
        <w:rPr>
          <w:i/>
        </w:rPr>
        <w:t>(navn)</w:t>
      </w:r>
    </w:p>
    <w:p w14:paraId="493CB573" w14:textId="77777777" w:rsidR="00FC665B" w:rsidRDefault="00000000">
      <w:pPr>
        <w:spacing w:line="240" w:lineRule="auto"/>
      </w:pPr>
      <w:r>
        <w:t>Vedlegg:</w:t>
      </w:r>
    </w:p>
    <w:p w14:paraId="3909CC0D" w14:textId="77777777" w:rsidR="00FC665B" w:rsidRDefault="00000000">
      <w:pPr>
        <w:pStyle w:val="Listeavsnitt"/>
        <w:numPr>
          <w:ilvl w:val="0"/>
          <w:numId w:val="2"/>
        </w:numPr>
        <w:spacing w:line="240" w:lineRule="auto"/>
      </w:pPr>
      <w:r>
        <w:t>Forslag til avgrensning av området</w:t>
      </w:r>
    </w:p>
    <w:p w14:paraId="47E5EF4E" w14:textId="77777777" w:rsidR="00FC665B" w:rsidRDefault="00000000">
      <w:pPr>
        <w:pStyle w:val="Listeavsnitt"/>
        <w:numPr>
          <w:ilvl w:val="0"/>
          <w:numId w:val="2"/>
        </w:numPr>
        <w:spacing w:line="240" w:lineRule="auto"/>
      </w:pPr>
      <w:r>
        <w:t>Beskrivelse av formålet med reguleringen, tanker og idéer</w:t>
      </w:r>
    </w:p>
    <w:p w14:paraId="5B1A6258" w14:textId="77777777" w:rsidR="00FC665B" w:rsidRDefault="00000000">
      <w:pPr>
        <w:pStyle w:val="Listeavsnitt"/>
        <w:numPr>
          <w:ilvl w:val="0"/>
          <w:numId w:val="2"/>
        </w:numPr>
        <w:spacing w:line="240" w:lineRule="auto"/>
      </w:pPr>
      <w:r>
        <w:t>Beskrivelse av planen i forhold til overordnede planer og retningslinjer</w:t>
      </w:r>
    </w:p>
    <w:p w14:paraId="1E3BB019" w14:textId="77777777" w:rsidR="00FC665B" w:rsidRDefault="00000000">
      <w:pPr>
        <w:pStyle w:val="Listeavsnitt"/>
        <w:numPr>
          <w:ilvl w:val="0"/>
          <w:numId w:val="2"/>
        </w:numPr>
        <w:spacing w:line="240" w:lineRule="auto"/>
      </w:pPr>
      <w:r>
        <w:t>Sjekkliste for utarbeidelse av reguleringsplan skal fylles ut og vedlegges</w:t>
      </w:r>
    </w:p>
    <w:sectPr w:rsidR="00FC665B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C5E06" w14:textId="77777777" w:rsidR="0005194F" w:rsidRDefault="0005194F">
      <w:pPr>
        <w:spacing w:after="0" w:line="240" w:lineRule="auto"/>
      </w:pPr>
      <w:r>
        <w:separator/>
      </w:r>
    </w:p>
  </w:endnote>
  <w:endnote w:type="continuationSeparator" w:id="0">
    <w:p w14:paraId="0C412087" w14:textId="77777777" w:rsidR="0005194F" w:rsidRDefault="00051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834EA" w14:textId="77777777" w:rsidR="0005194F" w:rsidRDefault="0005194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D599F74" w14:textId="77777777" w:rsidR="0005194F" w:rsidRDefault="000519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B2671"/>
    <w:multiLevelType w:val="multilevel"/>
    <w:tmpl w:val="07ACC1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715E6"/>
    <w:multiLevelType w:val="multilevel"/>
    <w:tmpl w:val="9530CB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11854743">
    <w:abstractNumId w:val="1"/>
  </w:num>
  <w:num w:numId="2" w16cid:durableId="52293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C665B"/>
    <w:rsid w:val="0005194F"/>
    <w:rsid w:val="002F16E7"/>
    <w:rsid w:val="00663B27"/>
    <w:rsid w:val="008F4850"/>
    <w:rsid w:val="00C800C5"/>
    <w:rsid w:val="00FC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88DBB"/>
  <w15:docId w15:val="{E10433C1-5CFB-4792-8854-6F3669BA7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b-NO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</w:style>
  <w:style w:type="paragraph" w:styleId="Bunntekst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</w:style>
  <w:style w:type="character" w:styleId="Hyperkobling">
    <w:name w:val="Hyperlink"/>
    <w:basedOn w:val="Standardskriftforavsnitt"/>
    <w:rPr>
      <w:color w:val="0000FF"/>
      <w:u w:val="single"/>
    </w:rPr>
  </w:style>
  <w:style w:type="paragraph" w:styleId="Listeavsnitt">
    <w:name w:val="List Paragraph"/>
    <w:basedOn w:val="Normal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stmottak@hemnes.kommune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708</Characters>
  <Application>Microsoft Office Word</Application>
  <DocSecurity>0</DocSecurity>
  <Lines>5</Lines>
  <Paragraphs>1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Blikra, Inger</dc:creator>
  <cp:lastModifiedBy>Elizaveta Shelekhina</cp:lastModifiedBy>
  <cp:revision>2</cp:revision>
  <cp:lastPrinted>2015-04-24T06:13:00Z</cp:lastPrinted>
  <dcterms:created xsi:type="dcterms:W3CDTF">2025-06-03T10:43:00Z</dcterms:created>
  <dcterms:modified xsi:type="dcterms:W3CDTF">2025-06-03T10:43:00Z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0x010100EBCC16F6771FC44AAEE67AB85BEBDBF9</vt:lpwstr>
  </property>
</Properties>
</file>